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C13" w:rsidRPr="00AE5FC8" w:rsidRDefault="00273C13" w:rsidP="00C6230D">
      <w:pPr>
        <w:ind w:firstLine="708"/>
        <w:jc w:val="center"/>
        <w:rPr>
          <w:b/>
          <w:sz w:val="28"/>
          <w:szCs w:val="28"/>
        </w:rPr>
      </w:pPr>
      <w:r w:rsidRPr="00AE5FC8">
        <w:rPr>
          <w:b/>
          <w:sz w:val="28"/>
          <w:szCs w:val="28"/>
        </w:rPr>
        <w:t>Месячник Молодого избирателя позади</w:t>
      </w:r>
    </w:p>
    <w:p w:rsidR="00273C13" w:rsidRPr="00BE379F" w:rsidRDefault="00273C13" w:rsidP="00372030">
      <w:pPr>
        <w:ind w:firstLine="708"/>
        <w:jc w:val="both"/>
        <w:rPr>
          <w:sz w:val="28"/>
          <w:szCs w:val="28"/>
        </w:rPr>
      </w:pPr>
    </w:p>
    <w:p w:rsidR="00273C13" w:rsidRDefault="00273C13" w:rsidP="00F5434F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.6pt;margin-top:241.2pt;width:278.8pt;height:244.3pt;z-index:-251662336;visibility:visible" wrapcoords="-58 0 -58 21534 21600 21534 21600 0 -58 0">
            <v:imagedata r:id="rId5" o:title=""/>
            <w10:wrap type="tight"/>
          </v:shape>
        </w:pict>
      </w:r>
      <w:r>
        <w:rPr>
          <w:sz w:val="28"/>
          <w:szCs w:val="28"/>
        </w:rPr>
        <w:t xml:space="preserve">В мае месяце </w:t>
      </w:r>
      <w:r w:rsidRPr="00BE379F">
        <w:rPr>
          <w:sz w:val="28"/>
          <w:szCs w:val="28"/>
        </w:rPr>
        <w:t>в учреждениях образования</w:t>
      </w:r>
      <w:r>
        <w:rPr>
          <w:sz w:val="28"/>
          <w:szCs w:val="28"/>
        </w:rPr>
        <w:t xml:space="preserve"> и</w:t>
      </w:r>
      <w:r w:rsidRPr="00BE379F">
        <w:rPr>
          <w:sz w:val="28"/>
          <w:szCs w:val="28"/>
        </w:rPr>
        <w:t xml:space="preserve"> культуры</w:t>
      </w:r>
      <w:r>
        <w:rPr>
          <w:sz w:val="28"/>
          <w:szCs w:val="28"/>
        </w:rPr>
        <w:t>,</w:t>
      </w:r>
      <w:r w:rsidRPr="00BE37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молодежных объединениях прошел </w:t>
      </w:r>
      <w:r w:rsidRPr="00BE379F">
        <w:rPr>
          <w:sz w:val="28"/>
          <w:szCs w:val="28"/>
        </w:rPr>
        <w:t xml:space="preserve">месячник </w:t>
      </w:r>
      <w:r>
        <w:rPr>
          <w:sz w:val="28"/>
          <w:szCs w:val="28"/>
        </w:rPr>
        <w:t>М</w:t>
      </w:r>
      <w:r w:rsidRPr="00BE379F">
        <w:rPr>
          <w:sz w:val="28"/>
          <w:szCs w:val="28"/>
        </w:rPr>
        <w:t>олодого избирателя</w:t>
      </w:r>
      <w:r>
        <w:rPr>
          <w:sz w:val="28"/>
          <w:szCs w:val="28"/>
        </w:rPr>
        <w:t xml:space="preserve">. В рамках месячника было проведено </w:t>
      </w:r>
      <w:r>
        <w:rPr>
          <w:sz w:val="28"/>
          <w:szCs w:val="28"/>
          <w:shd w:val="clear" w:color="auto" w:fill="FFFFFF"/>
        </w:rPr>
        <w:t>284 мероприятия</w:t>
      </w:r>
      <w:r w:rsidRPr="00BE379F">
        <w:rPr>
          <w:sz w:val="28"/>
          <w:szCs w:val="28"/>
          <w:shd w:val="clear" w:color="auto" w:fill="FFFFFF"/>
        </w:rPr>
        <w:t xml:space="preserve"> с охватом </w:t>
      </w:r>
      <w:r>
        <w:rPr>
          <w:sz w:val="28"/>
          <w:szCs w:val="28"/>
          <w:shd w:val="clear" w:color="auto" w:fill="FFFFFF"/>
        </w:rPr>
        <w:t>около 6000</w:t>
      </w:r>
      <w:r w:rsidRPr="00F170E2">
        <w:rPr>
          <w:color w:val="FF0000"/>
          <w:sz w:val="28"/>
          <w:szCs w:val="28"/>
          <w:shd w:val="clear" w:color="auto" w:fill="FFFFFF"/>
        </w:rPr>
        <w:t xml:space="preserve"> </w:t>
      </w:r>
      <w:r w:rsidRPr="00BE379F">
        <w:rPr>
          <w:sz w:val="28"/>
          <w:szCs w:val="28"/>
          <w:shd w:val="clear" w:color="auto" w:fill="FFFFFF"/>
        </w:rPr>
        <w:t>человек. Педагогические коллективы, руководители и работники сельских библиотек, руководители клубов будущих избирателей творчески подошли к подготовке мероприятий и разнообразию форм их проведения. Для подростков и молодежи были организованы литературно-правовые квизы, кинопанорамы, правовые игры, трибуны мнений, беседы, акции, круглые столы, актуальные разговоры, правовые панорамы, интерактивные игры, информ-досье</w:t>
      </w:r>
      <w:r>
        <w:rPr>
          <w:sz w:val="28"/>
          <w:szCs w:val="28"/>
          <w:shd w:val="clear" w:color="auto" w:fill="FFFFFF"/>
        </w:rPr>
        <w:t>.</w:t>
      </w:r>
      <w:r w:rsidRPr="00BE379F">
        <w:rPr>
          <w:sz w:val="28"/>
          <w:szCs w:val="28"/>
          <w:shd w:val="clear" w:color="auto" w:fill="FFFFFF"/>
        </w:rPr>
        <w:t xml:space="preserve"> Проведены конкурсы сочинений, рефератов, рисунков, организованы встречи с депутатами земских собраний, членами участковых избирательных  комиссий, главами сельских поселений</w:t>
      </w:r>
      <w:r>
        <w:rPr>
          <w:sz w:val="28"/>
          <w:szCs w:val="28"/>
          <w:shd w:val="clear" w:color="auto" w:fill="FFFFFF"/>
        </w:rPr>
        <w:t>.</w:t>
      </w:r>
      <w:r w:rsidRPr="00BE379F">
        <w:rPr>
          <w:sz w:val="28"/>
          <w:szCs w:val="28"/>
        </w:rPr>
        <w:br/>
      </w:r>
      <w:r w:rsidRPr="00BE379F">
        <w:rPr>
          <w:sz w:val="28"/>
          <w:szCs w:val="28"/>
          <w:shd w:val="clear" w:color="auto" w:fill="FFFFFF"/>
        </w:rPr>
        <w:t xml:space="preserve">        Во всех территориях состоялись заседания клубов молодых и будущих избирателей, проводились социологические опросы, анкетирование, оформлены </w:t>
      </w:r>
      <w:r>
        <w:rPr>
          <w:sz w:val="28"/>
          <w:szCs w:val="28"/>
          <w:shd w:val="clear" w:color="auto" w:fill="FFFFFF"/>
        </w:rPr>
        <w:t xml:space="preserve">тематические </w:t>
      </w:r>
      <w:r w:rsidRPr="00BE379F">
        <w:rPr>
          <w:sz w:val="28"/>
          <w:szCs w:val="28"/>
          <w:shd w:val="clear" w:color="auto" w:fill="FFFFFF"/>
        </w:rPr>
        <w:t>выставки.</w:t>
      </w:r>
    </w:p>
    <w:p w:rsidR="00273C13" w:rsidRPr="00F5434F" w:rsidRDefault="00273C13" w:rsidP="00F54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BE379F">
        <w:rPr>
          <w:sz w:val="28"/>
          <w:szCs w:val="28"/>
        </w:rPr>
        <w:t xml:space="preserve">Активно включились в работу в рамках месячника клубы молодых избирателей при сельских библиотеках. Следует отметить, что в работе клубов активное участие принимали библиотекари, специалисты по работе с молодежью при администрациях сельских поселений, депутаты земских собраний, члены участковых избирательных комиссий, члены молодежной избирательной комиссии района, которые стали постоянными гостями на заседаниях клубов. </w:t>
      </w:r>
    </w:p>
    <w:p w:rsidR="00273C13" w:rsidRPr="00BE379F" w:rsidRDefault="00273C13" w:rsidP="00C6230D">
      <w:pPr>
        <w:ind w:firstLine="708"/>
        <w:jc w:val="both"/>
        <w:rPr>
          <w:sz w:val="28"/>
          <w:szCs w:val="28"/>
          <w:shd w:val="clear" w:color="auto" w:fill="FFFFFF"/>
        </w:rPr>
      </w:pPr>
      <w:r w:rsidRPr="00BE379F">
        <w:rPr>
          <w:sz w:val="28"/>
          <w:szCs w:val="28"/>
        </w:rPr>
        <w:t>Одними из первых в работу включились будущие избиратели Мелиховского</w:t>
      </w:r>
      <w:r>
        <w:rPr>
          <w:sz w:val="28"/>
          <w:szCs w:val="28"/>
        </w:rPr>
        <w:t>, Жигайловского, Яблоновского, Алексеевского, Коротковского, Плотавского поселений.</w:t>
      </w:r>
      <w:r w:rsidRPr="00BE37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BE379F">
        <w:rPr>
          <w:sz w:val="28"/>
          <w:szCs w:val="28"/>
        </w:rPr>
        <w:t>Мелиховской модельной библиотек</w:t>
      </w:r>
      <w:r>
        <w:rPr>
          <w:sz w:val="28"/>
          <w:szCs w:val="28"/>
        </w:rPr>
        <w:t>е</w:t>
      </w:r>
      <w:r w:rsidRPr="00BE379F">
        <w:rPr>
          <w:sz w:val="28"/>
          <w:szCs w:val="28"/>
        </w:rPr>
        <w:t xml:space="preserve">  проведена деловая игра  «Выборы – осознанный шаг». </w:t>
      </w:r>
      <w:r>
        <w:rPr>
          <w:sz w:val="28"/>
          <w:szCs w:val="28"/>
        </w:rPr>
        <w:t xml:space="preserve">В </w:t>
      </w:r>
      <w:r w:rsidRPr="00BE379F">
        <w:rPr>
          <w:sz w:val="28"/>
          <w:szCs w:val="28"/>
        </w:rPr>
        <w:t>Жигайловской  библиотек</w:t>
      </w:r>
      <w:r>
        <w:rPr>
          <w:sz w:val="28"/>
          <w:szCs w:val="28"/>
        </w:rPr>
        <w:t>е</w:t>
      </w:r>
      <w:r w:rsidRPr="00BE379F">
        <w:rPr>
          <w:sz w:val="28"/>
          <w:szCs w:val="28"/>
        </w:rPr>
        <w:t xml:space="preserve"> организовано </w:t>
      </w:r>
      <w:r>
        <w:rPr>
          <w:sz w:val="28"/>
          <w:szCs w:val="28"/>
          <w:shd w:val="clear" w:color="auto" w:fill="FFFFFF"/>
        </w:rPr>
        <w:t>информ-</w:t>
      </w:r>
      <w:r w:rsidRPr="00BE379F">
        <w:rPr>
          <w:sz w:val="28"/>
          <w:szCs w:val="28"/>
          <w:shd w:val="clear" w:color="auto" w:fill="FFFFFF"/>
        </w:rPr>
        <w:t xml:space="preserve">досье </w:t>
      </w:r>
      <w:r>
        <w:rPr>
          <w:sz w:val="28"/>
          <w:szCs w:val="28"/>
          <w:shd w:val="clear" w:color="auto" w:fill="FFFFFF"/>
        </w:rPr>
        <w:t>для будущих избирателей «</w:t>
      </w:r>
      <w:r w:rsidRPr="00BE379F">
        <w:rPr>
          <w:sz w:val="28"/>
          <w:szCs w:val="28"/>
          <w:shd w:val="clear" w:color="auto" w:fill="FFFFFF"/>
        </w:rPr>
        <w:t>Мы - молодые избиратели!</w:t>
      </w:r>
      <w:r>
        <w:rPr>
          <w:sz w:val="28"/>
          <w:szCs w:val="28"/>
          <w:shd w:val="clear" w:color="auto" w:fill="FFFFFF"/>
        </w:rPr>
        <w:t>»</w:t>
      </w:r>
      <w:r w:rsidRPr="00BE379F">
        <w:rPr>
          <w:sz w:val="28"/>
          <w:szCs w:val="28"/>
          <w:shd w:val="clear" w:color="auto" w:fill="FFFFFF"/>
        </w:rPr>
        <w:t>. На мероприятии присутствующие ознакомились с информацией об истории выб</w:t>
      </w:r>
      <w:r>
        <w:rPr>
          <w:sz w:val="28"/>
          <w:szCs w:val="28"/>
          <w:shd w:val="clear" w:color="auto" w:fill="FFFFFF"/>
        </w:rPr>
        <w:t>оров в России, посмотрели видео-</w:t>
      </w:r>
      <w:r w:rsidRPr="00BE379F">
        <w:rPr>
          <w:sz w:val="28"/>
          <w:szCs w:val="28"/>
          <w:shd w:val="clear" w:color="auto" w:fill="FFFFFF"/>
        </w:rPr>
        <w:t xml:space="preserve">ролик </w:t>
      </w:r>
      <w:r>
        <w:rPr>
          <w:sz w:val="28"/>
          <w:szCs w:val="28"/>
          <w:shd w:val="clear" w:color="auto" w:fill="FFFFFF"/>
        </w:rPr>
        <w:t>«</w:t>
      </w:r>
      <w:r w:rsidRPr="00BE379F">
        <w:rPr>
          <w:sz w:val="28"/>
          <w:szCs w:val="28"/>
          <w:shd w:val="clear" w:color="auto" w:fill="FFFFFF"/>
        </w:rPr>
        <w:t>Так</w:t>
      </w:r>
      <w:r>
        <w:rPr>
          <w:sz w:val="28"/>
          <w:szCs w:val="28"/>
          <w:shd w:val="clear" w:color="auto" w:fill="FFFFFF"/>
        </w:rPr>
        <w:t xml:space="preserve"> было в России с далёких времён»</w:t>
      </w:r>
      <w:r w:rsidRPr="00BE379F">
        <w:rPr>
          <w:sz w:val="28"/>
          <w:szCs w:val="28"/>
          <w:shd w:val="clear" w:color="auto" w:fill="FFFFFF"/>
        </w:rPr>
        <w:t>, презентацию «Выборы – это важно!»</w:t>
      </w:r>
      <w:r>
        <w:rPr>
          <w:sz w:val="28"/>
          <w:szCs w:val="28"/>
          <w:shd w:val="clear" w:color="auto" w:fill="FFFFFF"/>
        </w:rPr>
        <w:t xml:space="preserve">. </w:t>
      </w:r>
    </w:p>
    <w:p w:rsidR="00273C13" w:rsidRDefault="00273C13" w:rsidP="0037203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Активными участниками месячника стали ученики Алексеевской школы.</w:t>
      </w:r>
      <w:r w:rsidRPr="00BE379F">
        <w:rPr>
          <w:sz w:val="28"/>
          <w:szCs w:val="28"/>
        </w:rPr>
        <w:t xml:space="preserve">  С 1 по 10 мая в школе проведен конкурс детских р</w:t>
      </w:r>
      <w:r>
        <w:rPr>
          <w:sz w:val="28"/>
          <w:szCs w:val="28"/>
        </w:rPr>
        <w:t>исунков «Выборы глазами детей», в</w:t>
      </w:r>
      <w:r w:rsidRPr="00BE379F">
        <w:rPr>
          <w:sz w:val="28"/>
          <w:szCs w:val="28"/>
        </w:rPr>
        <w:t>икторин</w:t>
      </w:r>
      <w:r>
        <w:rPr>
          <w:sz w:val="28"/>
          <w:szCs w:val="28"/>
        </w:rPr>
        <w:t>а</w:t>
      </w:r>
      <w:r w:rsidRPr="00BE379F">
        <w:rPr>
          <w:sz w:val="28"/>
          <w:szCs w:val="28"/>
        </w:rPr>
        <w:t xml:space="preserve">  по избирательному праву «Я – будущий избиратель». </w:t>
      </w:r>
      <w:r>
        <w:rPr>
          <w:sz w:val="28"/>
          <w:szCs w:val="28"/>
        </w:rPr>
        <w:t>Заместитель председателя</w:t>
      </w:r>
      <w:r w:rsidRPr="00BE379F">
        <w:rPr>
          <w:sz w:val="28"/>
          <w:szCs w:val="28"/>
        </w:rPr>
        <w:t xml:space="preserve"> молодежной комиссии Эльвира Ковалева организовала для старшеклассников ролевую игру «Мы и выборы». В школьной библиотеке оформлена тематическая выставка</w:t>
      </w:r>
      <w:r>
        <w:rPr>
          <w:sz w:val="28"/>
          <w:szCs w:val="28"/>
        </w:rPr>
        <w:t xml:space="preserve"> «</w:t>
      </w:r>
      <w:r w:rsidRPr="00BE379F">
        <w:rPr>
          <w:sz w:val="28"/>
          <w:szCs w:val="28"/>
        </w:rPr>
        <w:t>Выборы – это выбор нашего будущего!».</w:t>
      </w:r>
    </w:p>
    <w:p w:rsidR="00273C13" w:rsidRDefault="00273C13" w:rsidP="004C66AC">
      <w:pPr>
        <w:jc w:val="both"/>
        <w:rPr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left:0;text-align:left;margin-left:0;margin-top:5.7pt;width:247.3pt;height:184.5pt;z-index:-251659264;visibility:visible" wrapcoords="-65 0 -65 21512 21600 21512 21600 0 -65 0">
            <v:imagedata r:id="rId6" o:title=""/>
            <w10:wrap type="tight"/>
          </v:shape>
        </w:pict>
      </w:r>
      <w:r>
        <w:rPr>
          <w:sz w:val="28"/>
          <w:szCs w:val="28"/>
        </w:rPr>
        <w:tab/>
      </w:r>
      <w:r w:rsidRPr="00BE379F">
        <w:rPr>
          <w:sz w:val="28"/>
          <w:szCs w:val="28"/>
        </w:rPr>
        <w:t>Коротковская модельная сельская библиотека совместно с ДК и специалистом по делам молодежи провели турнир знатоков права «Не упусти свой шанс»</w:t>
      </w:r>
      <w:r>
        <w:rPr>
          <w:sz w:val="28"/>
          <w:szCs w:val="28"/>
        </w:rPr>
        <w:t>.</w:t>
      </w:r>
      <w:r w:rsidRPr="00BE379F">
        <w:rPr>
          <w:sz w:val="28"/>
          <w:szCs w:val="28"/>
        </w:rPr>
        <w:t xml:space="preserve"> В рамках проведения месячника молодого избирателя в библиотеке </w:t>
      </w:r>
      <w:r>
        <w:rPr>
          <w:sz w:val="28"/>
          <w:szCs w:val="28"/>
        </w:rPr>
        <w:t xml:space="preserve">Яблоновской  школы </w:t>
      </w:r>
      <w:r w:rsidRPr="00BE379F">
        <w:rPr>
          <w:sz w:val="28"/>
          <w:szCs w:val="28"/>
        </w:rPr>
        <w:t xml:space="preserve">прошла встреча-диалог «Иду на выборы впервые», посвященная предстоящим выборам осенью 2021 года. На встречу были приглашены молодые люди – будущие избиратели и те, кто пойдет на выборы впервые. </w:t>
      </w:r>
    </w:p>
    <w:p w:rsidR="00273C13" w:rsidRDefault="00273C13" w:rsidP="004C66AC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 id="Рисунок 5" o:spid="_x0000_s1028" type="#_x0000_t75" style="position:absolute;left:0;text-align:left;margin-left:234pt;margin-top:21.4pt;width:247.65pt;height:183.45pt;z-index:-251658240;visibility:visible" wrapcoords="-55 0 -55 21525 21600 21525 21600 0 -55 0">
            <v:imagedata r:id="rId7" o:title=""/>
            <w10:wrap type="tight"/>
          </v:shape>
        </w:pict>
      </w:r>
      <w:r>
        <w:rPr>
          <w:sz w:val="28"/>
          <w:szCs w:val="28"/>
          <w:shd w:val="clear" w:color="auto" w:fill="FFFFFF"/>
        </w:rPr>
        <w:tab/>
        <w:t>К месячнику</w:t>
      </w:r>
      <w:r w:rsidRPr="00BE379F">
        <w:rPr>
          <w:sz w:val="28"/>
          <w:szCs w:val="28"/>
          <w:shd w:val="clear" w:color="auto" w:fill="FFFFFF"/>
        </w:rPr>
        <w:t xml:space="preserve"> молодого избирателя в Плотавской сельской библиотеке для молодежи была оформлена книжная выставка «Выборы: Что? Где? Когда?»,</w:t>
      </w:r>
      <w:r>
        <w:rPr>
          <w:sz w:val="28"/>
          <w:szCs w:val="28"/>
          <w:shd w:val="clear" w:color="auto" w:fill="FFFFFF"/>
        </w:rPr>
        <w:t xml:space="preserve"> проведен к</w:t>
      </w:r>
      <w:r w:rsidRPr="00BE379F">
        <w:rPr>
          <w:sz w:val="28"/>
          <w:szCs w:val="28"/>
        </w:rPr>
        <w:t xml:space="preserve">руглый стол «Если бы Президентом выбрали меня». </w:t>
      </w:r>
    </w:p>
    <w:p w:rsidR="00273C13" w:rsidRDefault="00273C13" w:rsidP="00F543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E379F">
        <w:rPr>
          <w:sz w:val="28"/>
          <w:szCs w:val="28"/>
        </w:rPr>
        <w:t xml:space="preserve"> рамках Дня молодого избирателя в Соколовской модельной сельской библиотеке </w:t>
      </w:r>
      <w:r>
        <w:rPr>
          <w:sz w:val="28"/>
          <w:szCs w:val="28"/>
        </w:rPr>
        <w:t>проведена интерактивная  игра «</w:t>
      </w:r>
      <w:r w:rsidRPr="00BE379F">
        <w:rPr>
          <w:sz w:val="28"/>
          <w:szCs w:val="28"/>
        </w:rPr>
        <w:t xml:space="preserve">Мы </w:t>
      </w:r>
      <w:r>
        <w:rPr>
          <w:sz w:val="28"/>
          <w:szCs w:val="28"/>
        </w:rPr>
        <w:t xml:space="preserve"> </w:t>
      </w:r>
      <w:r w:rsidRPr="00BE379F">
        <w:rPr>
          <w:sz w:val="28"/>
          <w:szCs w:val="28"/>
        </w:rPr>
        <w:t>– молодые избиратели»</w:t>
      </w:r>
      <w:r>
        <w:rPr>
          <w:sz w:val="28"/>
          <w:szCs w:val="28"/>
        </w:rPr>
        <w:t xml:space="preserve">. </w:t>
      </w:r>
    </w:p>
    <w:p w:rsidR="00273C13" w:rsidRPr="00BE379F" w:rsidRDefault="00273C13" w:rsidP="00372030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2" o:spid="_x0000_s1029" type="#_x0000_t75" style="position:absolute;left:0;text-align:left;margin-left:0;margin-top:87.35pt;width:239.6pt;height:186.2pt;z-index:-251661312;visibility:visible" wrapcoords="-70 0 -70 21510 21600 21510 21600 0 -70 0">
            <v:imagedata r:id="rId8" o:title=""/>
            <w10:wrap type="tight"/>
          </v:shape>
        </w:pict>
      </w:r>
      <w:r>
        <w:rPr>
          <w:sz w:val="28"/>
          <w:szCs w:val="28"/>
        </w:rPr>
        <w:t xml:space="preserve">Анновские </w:t>
      </w:r>
      <w:r w:rsidRPr="00BE379F">
        <w:rPr>
          <w:sz w:val="28"/>
          <w:szCs w:val="28"/>
          <w:shd w:val="clear" w:color="auto" w:fill="FFFFFF"/>
        </w:rPr>
        <w:t xml:space="preserve">школьники показали свои знания в интеллектуальном квесте «Выборы», в </w:t>
      </w:r>
      <w:r>
        <w:rPr>
          <w:sz w:val="28"/>
          <w:szCs w:val="28"/>
          <w:shd w:val="clear" w:color="auto" w:fill="FFFFFF"/>
        </w:rPr>
        <w:t xml:space="preserve">деловой </w:t>
      </w:r>
      <w:r w:rsidRPr="00BE379F">
        <w:rPr>
          <w:sz w:val="28"/>
          <w:szCs w:val="28"/>
        </w:rPr>
        <w:t>игре «Молодежь выбирает»</w:t>
      </w:r>
      <w:r>
        <w:rPr>
          <w:sz w:val="28"/>
          <w:szCs w:val="28"/>
        </w:rPr>
        <w:t xml:space="preserve">. В мероприятиях активное участие принял Александр Бакуменко, член  молодежной избирательной комиссии  Корочанского района. </w:t>
      </w:r>
    </w:p>
    <w:p w:rsidR="00273C13" w:rsidRDefault="00273C13" w:rsidP="00903488">
      <w:pPr>
        <w:shd w:val="clear" w:color="auto" w:fill="FFFFFF"/>
        <w:spacing w:before="31" w:after="3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E379F">
        <w:rPr>
          <w:sz w:val="28"/>
          <w:szCs w:val="28"/>
        </w:rPr>
        <w:t>В рамках месячника молодого избирателя в Большехаланской библиотеке была оформлена книжно-иллюстративная выставка «Вы</w:t>
      </w:r>
      <w:r>
        <w:rPr>
          <w:sz w:val="28"/>
          <w:szCs w:val="28"/>
        </w:rPr>
        <w:t>боры-2021: будущее создаем мы», проведен</w:t>
      </w:r>
      <w:r w:rsidRPr="00BE379F">
        <w:rPr>
          <w:sz w:val="28"/>
          <w:szCs w:val="28"/>
        </w:rPr>
        <w:t xml:space="preserve">  молодежный интерактивный тич-ин «Выборы-2021:</w:t>
      </w:r>
      <w:r>
        <w:rPr>
          <w:sz w:val="28"/>
          <w:szCs w:val="28"/>
        </w:rPr>
        <w:t xml:space="preserve"> </w:t>
      </w:r>
      <w:r w:rsidRPr="00BE379F">
        <w:rPr>
          <w:sz w:val="28"/>
          <w:szCs w:val="28"/>
        </w:rPr>
        <w:t>вопросы и ответы».</w:t>
      </w:r>
    </w:p>
    <w:p w:rsidR="00273C13" w:rsidRPr="00BE379F" w:rsidRDefault="00273C13" w:rsidP="00F5434F">
      <w:pPr>
        <w:shd w:val="clear" w:color="auto" w:fill="FFFFFF"/>
        <w:spacing w:before="31" w:after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Жаркий диспут </w:t>
      </w:r>
      <w:r w:rsidRPr="00BE379F">
        <w:rPr>
          <w:sz w:val="28"/>
          <w:szCs w:val="28"/>
        </w:rPr>
        <w:t>«Ты – будущий избиратель»</w:t>
      </w:r>
      <w:r>
        <w:rPr>
          <w:sz w:val="28"/>
          <w:szCs w:val="28"/>
        </w:rPr>
        <w:t xml:space="preserve"> прошел в Поповской средней школе. </w:t>
      </w:r>
      <w:r w:rsidRPr="00BE379F">
        <w:rPr>
          <w:sz w:val="28"/>
          <w:szCs w:val="28"/>
        </w:rPr>
        <w:t xml:space="preserve">  </w:t>
      </w:r>
    </w:p>
    <w:p w:rsidR="00273C13" w:rsidRDefault="00273C13" w:rsidP="00AE5FC8">
      <w:pPr>
        <w:tabs>
          <w:tab w:val="left" w:pos="0"/>
          <w:tab w:val="left" w:pos="4860"/>
        </w:tabs>
        <w:jc w:val="center"/>
        <w:rPr>
          <w:sz w:val="28"/>
          <w:szCs w:val="28"/>
        </w:rPr>
      </w:pPr>
    </w:p>
    <w:p w:rsidR="00273C13" w:rsidRPr="00F5434F" w:rsidRDefault="00273C13" w:rsidP="00903488">
      <w:pPr>
        <w:tabs>
          <w:tab w:val="left" w:pos="0"/>
        </w:tabs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6" o:spid="_x0000_s1030" type="#_x0000_t75" style="position:absolute;left:0;text-align:left;margin-left:0;margin-top:-624.9pt;width:247pt;height:177.05pt;z-index:-251656192;visibility:visible;mso-position-horizontal:left" wrapcoords="-61 0 -61 21515 21600 21515 21600 0 -61 0">
            <v:imagedata r:id="rId9" o:title=""/>
            <w10:wrap type="tight"/>
          </v:shape>
        </w:pict>
      </w:r>
      <w:r>
        <w:rPr>
          <w:sz w:val="28"/>
          <w:szCs w:val="28"/>
        </w:rPr>
        <w:t xml:space="preserve">В библиотеке села Дальняя Игуменка </w:t>
      </w:r>
      <w:r w:rsidRPr="00BE379F">
        <w:rPr>
          <w:sz w:val="28"/>
          <w:szCs w:val="28"/>
        </w:rPr>
        <w:t xml:space="preserve">проведено </w:t>
      </w:r>
      <w:r>
        <w:rPr>
          <w:sz w:val="28"/>
          <w:szCs w:val="28"/>
        </w:rPr>
        <w:t>правовое информ</w:t>
      </w:r>
      <w:r w:rsidRPr="00BE379F">
        <w:rPr>
          <w:sz w:val="28"/>
          <w:szCs w:val="28"/>
        </w:rPr>
        <w:t xml:space="preserve">–досье «Судьба России в наших голосах». На мероприятие была приглашена Наталья Кривцова, </w:t>
      </w:r>
      <w:r>
        <w:rPr>
          <w:sz w:val="28"/>
          <w:szCs w:val="28"/>
        </w:rPr>
        <w:t xml:space="preserve">председатель </w:t>
      </w:r>
      <w:r w:rsidRPr="00BE379F">
        <w:rPr>
          <w:sz w:val="28"/>
          <w:szCs w:val="28"/>
        </w:rPr>
        <w:t>комиссии Дальнеигуменского участкового избирательного участка.</w:t>
      </w:r>
      <w:r w:rsidRPr="00BE379F">
        <w:rPr>
          <w:sz w:val="28"/>
          <w:szCs w:val="28"/>
          <w:shd w:val="clear" w:color="auto" w:fill="FFFFFF"/>
        </w:rPr>
        <w:t xml:space="preserve"> </w:t>
      </w:r>
      <w:r w:rsidRPr="00BE379F">
        <w:rPr>
          <w:sz w:val="28"/>
          <w:szCs w:val="28"/>
        </w:rPr>
        <w:t xml:space="preserve">В ходе мероприятия с молодыми и будущими избирателями была проведена деловая игра, направленная на повышение правовой культуры. </w:t>
      </w:r>
      <w:r>
        <w:rPr>
          <w:sz w:val="28"/>
          <w:szCs w:val="28"/>
          <w:shd w:val="clear" w:color="auto" w:fill="FFFFFF"/>
        </w:rPr>
        <w:t>Завершила правовое информ</w:t>
      </w:r>
      <w:r w:rsidRPr="00BE379F">
        <w:rPr>
          <w:sz w:val="28"/>
          <w:szCs w:val="28"/>
          <w:shd w:val="clear" w:color="auto" w:fill="FFFFFF"/>
        </w:rPr>
        <w:t>-досье театральная импровизация «Мой выбор», участниками которой стали самые активные гости.</w:t>
      </w:r>
      <w:r w:rsidRPr="00F5434F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73C13" w:rsidRPr="00BE379F" w:rsidRDefault="00273C13" w:rsidP="0090348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E379F">
        <w:rPr>
          <w:sz w:val="28"/>
          <w:szCs w:val="28"/>
        </w:rPr>
        <w:t xml:space="preserve">В рамках месячника </w:t>
      </w:r>
      <w:r>
        <w:rPr>
          <w:sz w:val="28"/>
          <w:szCs w:val="28"/>
        </w:rPr>
        <w:t xml:space="preserve">будущие избиратели Погореловской школы пригласили на встречу Любовь Горбатенко, члена избирательной комиссии Корочанского района, состоялась беседа о предстоящей осенней избирательной кампании. </w:t>
      </w:r>
    </w:p>
    <w:p w:rsidR="00273C13" w:rsidRPr="00BE379F" w:rsidRDefault="00273C13" w:rsidP="00DC2540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3" o:spid="_x0000_s1031" type="#_x0000_t75" style="position:absolute;left:0;text-align:left;margin-left:234pt;margin-top:145.5pt;width:243pt;height:186.75pt;z-index:-251660288;visibility:visible" wrapcoords="-76 0 -76 21500 21600 21500 21600 0 -76 0">
            <v:imagedata r:id="rId10" o:title=""/>
            <w10:wrap type="tight"/>
          </v:shape>
        </w:pict>
      </w:r>
      <w:r>
        <w:rPr>
          <w:bCs/>
          <w:sz w:val="28"/>
          <w:szCs w:val="28"/>
          <w:shd w:val="clear" w:color="auto" w:fill="FFFFFF"/>
        </w:rPr>
        <w:t xml:space="preserve">Большая работа проделана в рамках месячника в Бехтеевской, Корочанской школах: </w:t>
      </w:r>
      <w:r w:rsidRPr="00BE379F">
        <w:rPr>
          <w:bCs/>
          <w:sz w:val="28"/>
          <w:szCs w:val="28"/>
          <w:shd w:val="clear" w:color="auto" w:fill="FFFFFF"/>
        </w:rPr>
        <w:t>интеллектуальн</w:t>
      </w:r>
      <w:r>
        <w:rPr>
          <w:bCs/>
          <w:sz w:val="28"/>
          <w:szCs w:val="28"/>
          <w:shd w:val="clear" w:color="auto" w:fill="FFFFFF"/>
        </w:rPr>
        <w:t>ая</w:t>
      </w:r>
      <w:r w:rsidRPr="00BE379F">
        <w:rPr>
          <w:bCs/>
          <w:sz w:val="28"/>
          <w:szCs w:val="28"/>
          <w:shd w:val="clear" w:color="auto" w:fill="FFFFFF"/>
        </w:rPr>
        <w:t xml:space="preserve"> игр</w:t>
      </w:r>
      <w:r>
        <w:rPr>
          <w:bCs/>
          <w:sz w:val="28"/>
          <w:szCs w:val="28"/>
          <w:shd w:val="clear" w:color="auto" w:fill="FFFFFF"/>
        </w:rPr>
        <w:t>а</w:t>
      </w:r>
      <w:r w:rsidRPr="00BE379F">
        <w:rPr>
          <w:bCs/>
          <w:sz w:val="28"/>
          <w:szCs w:val="28"/>
          <w:shd w:val="clear" w:color="auto" w:fill="FFFFFF"/>
        </w:rPr>
        <w:t xml:space="preserve"> «Я - молодой избиратель», </w:t>
      </w:r>
      <w:r>
        <w:rPr>
          <w:bCs/>
          <w:sz w:val="28"/>
          <w:szCs w:val="28"/>
          <w:shd w:val="clear" w:color="auto" w:fill="FFFFFF"/>
        </w:rPr>
        <w:t>диспут «Как обустроить Россию?», ролевая игра «Я стал депутатом, а что это значит?», конкурс рисунков «Мы - молодые, нам выбирать!»</w:t>
      </w:r>
    </w:p>
    <w:p w:rsidR="00273C13" w:rsidRPr="00BE379F" w:rsidRDefault="00273C13" w:rsidP="004C66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Клуб молодого избирателя </w:t>
      </w:r>
      <w:r w:rsidRPr="00BE379F">
        <w:rPr>
          <w:sz w:val="28"/>
          <w:szCs w:val="28"/>
        </w:rPr>
        <w:t>Ломовской модельной библиотек</w:t>
      </w:r>
      <w:r>
        <w:rPr>
          <w:sz w:val="28"/>
          <w:szCs w:val="28"/>
        </w:rPr>
        <w:t>и</w:t>
      </w:r>
      <w:r w:rsidRPr="00BE37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организовал </w:t>
      </w:r>
      <w:r w:rsidRPr="00BE379F">
        <w:rPr>
          <w:sz w:val="28"/>
          <w:szCs w:val="28"/>
        </w:rPr>
        <w:t xml:space="preserve">для учащихся </w:t>
      </w:r>
      <w:r>
        <w:rPr>
          <w:sz w:val="28"/>
          <w:szCs w:val="28"/>
        </w:rPr>
        <w:t>старших классов</w:t>
      </w:r>
      <w:r w:rsidRPr="00BE379F">
        <w:rPr>
          <w:sz w:val="28"/>
          <w:szCs w:val="28"/>
        </w:rPr>
        <w:t xml:space="preserve"> правов</w:t>
      </w:r>
      <w:r>
        <w:rPr>
          <w:sz w:val="28"/>
          <w:szCs w:val="28"/>
        </w:rPr>
        <w:t xml:space="preserve">ую </w:t>
      </w:r>
      <w:r w:rsidRPr="00BE379F">
        <w:rPr>
          <w:sz w:val="28"/>
          <w:szCs w:val="28"/>
        </w:rPr>
        <w:t>викторин</w:t>
      </w:r>
      <w:r>
        <w:rPr>
          <w:sz w:val="28"/>
          <w:szCs w:val="28"/>
        </w:rPr>
        <w:t>у</w:t>
      </w:r>
      <w:r w:rsidRPr="00BE379F">
        <w:rPr>
          <w:sz w:val="28"/>
          <w:szCs w:val="28"/>
        </w:rPr>
        <w:t xml:space="preserve"> </w:t>
      </w:r>
      <w:r w:rsidRPr="00853B17">
        <w:rPr>
          <w:sz w:val="28"/>
          <w:szCs w:val="28"/>
        </w:rPr>
        <w:t>«Мои права».</w:t>
      </w:r>
      <w:r w:rsidRPr="00BE379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Отрадно, что не оказались в стороне ученики основных школ, приняв активное участие в запланированных мероприятиях. В рамках месячника в Заяченской, Хмелевской школах были проведены </w:t>
      </w:r>
      <w:r w:rsidRPr="00BE379F">
        <w:rPr>
          <w:sz w:val="28"/>
          <w:szCs w:val="28"/>
        </w:rPr>
        <w:t>тематические беседы и урок</w:t>
      </w:r>
      <w:r>
        <w:rPr>
          <w:sz w:val="28"/>
          <w:szCs w:val="28"/>
        </w:rPr>
        <w:t>и</w:t>
      </w:r>
      <w:r w:rsidRPr="00BE379F">
        <w:rPr>
          <w:sz w:val="28"/>
          <w:szCs w:val="28"/>
        </w:rPr>
        <w:t xml:space="preserve"> гражданственности </w:t>
      </w:r>
      <w:r w:rsidRPr="00BE379F">
        <w:rPr>
          <w:sz w:val="28"/>
          <w:szCs w:val="28"/>
          <w:shd w:val="clear" w:color="auto" w:fill="FFFFFF"/>
        </w:rPr>
        <w:t>«Права и обязанности молодых избирателей»,</w:t>
      </w:r>
      <w:r w:rsidRPr="00BE379F">
        <w:rPr>
          <w:sz w:val="28"/>
          <w:szCs w:val="28"/>
        </w:rPr>
        <w:t xml:space="preserve"> «Сегодня – школьник, завтра - избиратель», </w:t>
      </w:r>
      <w:r>
        <w:rPr>
          <w:sz w:val="28"/>
          <w:szCs w:val="28"/>
        </w:rPr>
        <w:t xml:space="preserve">классные часы </w:t>
      </w:r>
      <w:r w:rsidRPr="00BE379F">
        <w:rPr>
          <w:sz w:val="28"/>
          <w:szCs w:val="28"/>
        </w:rPr>
        <w:t>«Будущее моей страны – мое будущее»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shd w:val="clear" w:color="auto" w:fill="FFFFFF"/>
        </w:rPr>
        <w:t>в</w:t>
      </w:r>
      <w:r w:rsidRPr="00BE379F">
        <w:rPr>
          <w:sz w:val="28"/>
          <w:szCs w:val="28"/>
          <w:shd w:val="clear" w:color="auto" w:fill="FFFFFF"/>
        </w:rPr>
        <w:t>стреч</w:t>
      </w:r>
      <w:r>
        <w:rPr>
          <w:sz w:val="28"/>
          <w:szCs w:val="28"/>
          <w:shd w:val="clear" w:color="auto" w:fill="FFFFFF"/>
        </w:rPr>
        <w:t>и</w:t>
      </w:r>
      <w:r w:rsidRPr="00BE379F">
        <w:rPr>
          <w:sz w:val="28"/>
          <w:szCs w:val="28"/>
          <w:shd w:val="clear" w:color="auto" w:fill="FFFFFF"/>
        </w:rPr>
        <w:t xml:space="preserve"> с представителями органов местного самоуправления, депутатами и </w:t>
      </w:r>
      <w:r>
        <w:rPr>
          <w:sz w:val="28"/>
          <w:szCs w:val="28"/>
          <w:shd w:val="clear" w:color="auto" w:fill="FFFFFF"/>
        </w:rPr>
        <w:t>членами УИК, председателем избирательной комиссии района Ириной Масленниковой.</w:t>
      </w:r>
    </w:p>
    <w:p w:rsidR="00273C13" w:rsidRDefault="00273C13" w:rsidP="00372030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Интересный правовой диалог </w:t>
      </w:r>
      <w:r w:rsidRPr="00BE379F">
        <w:rPr>
          <w:sz w:val="28"/>
          <w:szCs w:val="28"/>
        </w:rPr>
        <w:t>с будущими избирателями «Вы молоды – вам выбирать»</w:t>
      </w:r>
      <w:r>
        <w:rPr>
          <w:sz w:val="28"/>
          <w:szCs w:val="28"/>
        </w:rPr>
        <w:t xml:space="preserve"> состоялся </w:t>
      </w:r>
      <w:r w:rsidRPr="00BE379F">
        <w:rPr>
          <w:sz w:val="28"/>
          <w:szCs w:val="28"/>
        </w:rPr>
        <w:t xml:space="preserve"> в Корочанском сельскохозяйственном техникуме</w:t>
      </w:r>
      <w:r>
        <w:rPr>
          <w:sz w:val="28"/>
          <w:szCs w:val="28"/>
        </w:rPr>
        <w:t xml:space="preserve">. Провели его </w:t>
      </w:r>
      <w:r w:rsidRPr="00BE379F">
        <w:rPr>
          <w:sz w:val="28"/>
          <w:szCs w:val="28"/>
        </w:rPr>
        <w:t>председатель избирательной комиссии Ирина Масленникова и член мол</w:t>
      </w:r>
      <w:r>
        <w:rPr>
          <w:sz w:val="28"/>
          <w:szCs w:val="28"/>
        </w:rPr>
        <w:t>одежной комиссии Елена Киселева</w:t>
      </w:r>
      <w:r w:rsidRPr="00BE379F">
        <w:rPr>
          <w:sz w:val="28"/>
          <w:szCs w:val="28"/>
        </w:rPr>
        <w:t>. В ходе встречи ребята познакомились с  избирательной систем</w:t>
      </w:r>
      <w:r>
        <w:rPr>
          <w:sz w:val="28"/>
          <w:szCs w:val="28"/>
        </w:rPr>
        <w:t>ой</w:t>
      </w:r>
      <w:r w:rsidRPr="00BE379F">
        <w:rPr>
          <w:sz w:val="28"/>
          <w:szCs w:val="28"/>
        </w:rPr>
        <w:t xml:space="preserve"> нашего района, с новой формой голосования – дистанционное электронное голосование. </w:t>
      </w:r>
      <w:r>
        <w:rPr>
          <w:sz w:val="28"/>
          <w:szCs w:val="28"/>
        </w:rPr>
        <w:t>М</w:t>
      </w:r>
      <w:r w:rsidRPr="00BE379F">
        <w:rPr>
          <w:sz w:val="28"/>
          <w:szCs w:val="28"/>
        </w:rPr>
        <w:t xml:space="preserve">ногие </w:t>
      </w:r>
      <w:r>
        <w:rPr>
          <w:sz w:val="28"/>
          <w:szCs w:val="28"/>
        </w:rPr>
        <w:t>ребята</w:t>
      </w:r>
      <w:r w:rsidRPr="00BE379F">
        <w:rPr>
          <w:sz w:val="28"/>
          <w:szCs w:val="28"/>
        </w:rPr>
        <w:t xml:space="preserve"> вместе с родителями приняли участие в общероссийской тренировке, попробовали эту форму, которая найдет в будущем широкий отклик среди молодежи.</w:t>
      </w:r>
    </w:p>
    <w:p w:rsidR="00273C13" w:rsidRPr="00BE379F" w:rsidRDefault="00273C13" w:rsidP="004C66AC">
      <w:pPr>
        <w:pStyle w:val="NormalWeb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8" o:spid="_x0000_s1032" type="#_x0000_t75" style="position:absolute;left:0;text-align:left;margin-left:0;margin-top:-672.35pt;width:253.55pt;height:191.25pt;z-index:-251657216;visibility:visible;mso-position-horizontal:left" wrapcoords="-56 0 -56 21526 21600 21526 21600 0 -56 0">
            <v:imagedata r:id="rId11" o:title=""/>
            <w10:wrap type="tight"/>
          </v:shape>
        </w:pict>
      </w:r>
      <w:r>
        <w:rPr>
          <w:sz w:val="28"/>
          <w:szCs w:val="28"/>
        </w:rPr>
        <w:t xml:space="preserve">       Стало уже традиционным приглашать в Центр молодежных инициатив самых активных участников месячника. В этом голу на площадке ЦМИ в районном интеллектуальном поединке «Своя игра» сразились клубы будущих избирателей Поповской, Яблоновской, Кощеевской школ. Первенство одержала команда «Поповский электорат», второе место – клуб Кощеевской школы, третье место заняли ребята из села Яблоново. Все участники награждены дипломами и памятными подарками.</w:t>
      </w:r>
    </w:p>
    <w:p w:rsidR="00273C13" w:rsidRDefault="00273C13" w:rsidP="000872C5">
      <w:pPr>
        <w:ind w:firstLine="708"/>
        <w:jc w:val="both"/>
        <w:rPr>
          <w:bCs/>
          <w:sz w:val="28"/>
          <w:szCs w:val="28"/>
        </w:rPr>
      </w:pPr>
      <w:r>
        <w:rPr>
          <w:noProof/>
        </w:rPr>
        <w:pict>
          <v:shape id="Рисунок 9" o:spid="_x0000_s1033" type="#_x0000_t75" style="position:absolute;left:0;text-align:left;margin-left:225pt;margin-top:67.8pt;width:260.7pt;height:161pt;z-index:-251655168;visibility:visible" wrapcoords="-42 0 -42 21526 21600 21526 21600 0 -42 0" o:allowoverlap="f">
            <v:imagedata r:id="rId12" o:title=""/>
            <w10:wrap type="tight"/>
          </v:shape>
        </w:pict>
      </w:r>
      <w:r>
        <w:rPr>
          <w:bCs/>
          <w:sz w:val="28"/>
          <w:szCs w:val="28"/>
        </w:rPr>
        <w:t xml:space="preserve">Большую работу на местах по организации встреч с депутатами земских собраний, с ветеранами участковых избирательных комиссий Корочанского района проделали специалисты по делам молодежи и спорту Ломовского, Афанасовского, Анновского, Новослободского, Кощеевского, Поповского сельских поселений. Хочется поблагодарить всех за активную работу! </w:t>
      </w:r>
    </w:p>
    <w:p w:rsidR="00273C13" w:rsidRDefault="00273C13" w:rsidP="000872C5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Работа по формированию гражданской активности, правой культуры не может ограничиться рамками месячника, она будет продолжена в период летних оздоровительных лагерей и в течение года.</w:t>
      </w:r>
    </w:p>
    <w:p w:rsidR="00273C13" w:rsidRDefault="00273C13" w:rsidP="000872C5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73C13" w:rsidRDefault="00273C13" w:rsidP="004C66AC">
      <w:pPr>
        <w:ind w:firstLine="709"/>
        <w:jc w:val="center"/>
        <w:rPr>
          <w:sz w:val="28"/>
          <w:szCs w:val="28"/>
          <w:shd w:val="clear" w:color="auto" w:fill="FFFFFF"/>
        </w:rPr>
      </w:pPr>
    </w:p>
    <w:p w:rsidR="00273C13" w:rsidRDefault="00273C13" w:rsidP="000872C5">
      <w:pPr>
        <w:ind w:firstLine="709"/>
        <w:jc w:val="both"/>
        <w:rPr>
          <w:sz w:val="28"/>
          <w:szCs w:val="28"/>
          <w:shd w:val="clear" w:color="auto" w:fill="FFFFFF"/>
        </w:rPr>
      </w:pPr>
    </w:p>
    <w:sectPr w:rsidR="00273C13" w:rsidSect="00B13A1B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F59B5"/>
    <w:multiLevelType w:val="hybridMultilevel"/>
    <w:tmpl w:val="5B46E6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D29146D"/>
    <w:multiLevelType w:val="hybridMultilevel"/>
    <w:tmpl w:val="AB3A54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6677"/>
    <w:rsid w:val="00000829"/>
    <w:rsid w:val="00026924"/>
    <w:rsid w:val="00077C51"/>
    <w:rsid w:val="00081024"/>
    <w:rsid w:val="000872C5"/>
    <w:rsid w:val="000B17CE"/>
    <w:rsid w:val="000C21C7"/>
    <w:rsid w:val="000D4D08"/>
    <w:rsid w:val="000E6C3E"/>
    <w:rsid w:val="00101DC7"/>
    <w:rsid w:val="001235D9"/>
    <w:rsid w:val="00144D00"/>
    <w:rsid w:val="00174762"/>
    <w:rsid w:val="00175E90"/>
    <w:rsid w:val="001A2B5E"/>
    <w:rsid w:val="001C2581"/>
    <w:rsid w:val="001E3EC6"/>
    <w:rsid w:val="002357B9"/>
    <w:rsid w:val="00241E4E"/>
    <w:rsid w:val="00247070"/>
    <w:rsid w:val="00273C13"/>
    <w:rsid w:val="00284317"/>
    <w:rsid w:val="00294C51"/>
    <w:rsid w:val="002A00BF"/>
    <w:rsid w:val="002B069C"/>
    <w:rsid w:val="003047FF"/>
    <w:rsid w:val="00311C32"/>
    <w:rsid w:val="00372030"/>
    <w:rsid w:val="00383A38"/>
    <w:rsid w:val="003A09C4"/>
    <w:rsid w:val="00442FD7"/>
    <w:rsid w:val="004437B5"/>
    <w:rsid w:val="004521C4"/>
    <w:rsid w:val="0046767B"/>
    <w:rsid w:val="00497E21"/>
    <w:rsid w:val="004A3B63"/>
    <w:rsid w:val="004A4F74"/>
    <w:rsid w:val="004A6D1E"/>
    <w:rsid w:val="004A706C"/>
    <w:rsid w:val="004C66AC"/>
    <w:rsid w:val="004E2583"/>
    <w:rsid w:val="00540ACC"/>
    <w:rsid w:val="0055370F"/>
    <w:rsid w:val="00571F4A"/>
    <w:rsid w:val="00583668"/>
    <w:rsid w:val="005A0AD4"/>
    <w:rsid w:val="005C4499"/>
    <w:rsid w:val="005D5723"/>
    <w:rsid w:val="005F389B"/>
    <w:rsid w:val="00636D67"/>
    <w:rsid w:val="0064488A"/>
    <w:rsid w:val="00660A03"/>
    <w:rsid w:val="00674172"/>
    <w:rsid w:val="006779E8"/>
    <w:rsid w:val="006C7C78"/>
    <w:rsid w:val="006E1FFE"/>
    <w:rsid w:val="00702B74"/>
    <w:rsid w:val="0070318F"/>
    <w:rsid w:val="00761E1C"/>
    <w:rsid w:val="007774A1"/>
    <w:rsid w:val="007B61F3"/>
    <w:rsid w:val="007D4C21"/>
    <w:rsid w:val="007D4F90"/>
    <w:rsid w:val="007D7967"/>
    <w:rsid w:val="00802526"/>
    <w:rsid w:val="008343CC"/>
    <w:rsid w:val="00853B17"/>
    <w:rsid w:val="008C2441"/>
    <w:rsid w:val="00903488"/>
    <w:rsid w:val="00924A62"/>
    <w:rsid w:val="00996C64"/>
    <w:rsid w:val="009A71E5"/>
    <w:rsid w:val="009A7F6C"/>
    <w:rsid w:val="009C0671"/>
    <w:rsid w:val="009D6F26"/>
    <w:rsid w:val="009F071C"/>
    <w:rsid w:val="00A641D5"/>
    <w:rsid w:val="00A93545"/>
    <w:rsid w:val="00AC05F6"/>
    <w:rsid w:val="00AE5FC8"/>
    <w:rsid w:val="00AF5674"/>
    <w:rsid w:val="00AF5E3B"/>
    <w:rsid w:val="00AF6677"/>
    <w:rsid w:val="00B13A1B"/>
    <w:rsid w:val="00B27FCF"/>
    <w:rsid w:val="00B37208"/>
    <w:rsid w:val="00BD611B"/>
    <w:rsid w:val="00BD71EB"/>
    <w:rsid w:val="00BE379F"/>
    <w:rsid w:val="00C06A8B"/>
    <w:rsid w:val="00C16777"/>
    <w:rsid w:val="00C2362F"/>
    <w:rsid w:val="00C46AB9"/>
    <w:rsid w:val="00C5461C"/>
    <w:rsid w:val="00C6230D"/>
    <w:rsid w:val="00C7252D"/>
    <w:rsid w:val="00CA755A"/>
    <w:rsid w:val="00CC254B"/>
    <w:rsid w:val="00CE362E"/>
    <w:rsid w:val="00D2355A"/>
    <w:rsid w:val="00D512FF"/>
    <w:rsid w:val="00D627CD"/>
    <w:rsid w:val="00DC2540"/>
    <w:rsid w:val="00DD5257"/>
    <w:rsid w:val="00DE498A"/>
    <w:rsid w:val="00E15844"/>
    <w:rsid w:val="00E15AFF"/>
    <w:rsid w:val="00E235C8"/>
    <w:rsid w:val="00E61160"/>
    <w:rsid w:val="00E62B65"/>
    <w:rsid w:val="00E81F00"/>
    <w:rsid w:val="00EB6A7D"/>
    <w:rsid w:val="00F170E2"/>
    <w:rsid w:val="00F52F17"/>
    <w:rsid w:val="00F5434F"/>
    <w:rsid w:val="00F67F95"/>
    <w:rsid w:val="00F772A8"/>
    <w:rsid w:val="00FB0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67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40ACC"/>
    <w:pPr>
      <w:keepNext/>
      <w:spacing w:line="360" w:lineRule="auto"/>
      <w:ind w:firstLine="709"/>
      <w:jc w:val="both"/>
      <w:outlineLvl w:val="0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0ACC"/>
    <w:pPr>
      <w:keepNext/>
      <w:spacing w:before="240" w:after="60" w:line="360" w:lineRule="auto"/>
      <w:ind w:firstLine="709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40ACC"/>
    <w:pPr>
      <w:keepNext/>
      <w:spacing w:before="240" w:after="60" w:line="360" w:lineRule="auto"/>
      <w:ind w:firstLine="709"/>
      <w:jc w:val="both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0ACC"/>
    <w:rPr>
      <w:rFonts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40ACC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40ACC"/>
    <w:rPr>
      <w:rFonts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540ACC"/>
    <w:pPr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99"/>
    <w:qFormat/>
    <w:rsid w:val="00540ACC"/>
    <w:rPr>
      <w:i/>
      <w:color w:val="808080"/>
    </w:rPr>
  </w:style>
  <w:style w:type="character" w:styleId="Hyperlink">
    <w:name w:val="Hyperlink"/>
    <w:basedOn w:val="DefaultParagraphFont"/>
    <w:uiPriority w:val="99"/>
    <w:semiHidden/>
    <w:rsid w:val="00FB01E1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FB01E1"/>
    <w:rPr>
      <w:rFonts w:cs="Times New Roman"/>
      <w:b/>
      <w:bCs/>
    </w:rPr>
  </w:style>
  <w:style w:type="paragraph" w:styleId="NoSpacing">
    <w:name w:val="No Spacing"/>
    <w:basedOn w:val="Normal"/>
    <w:link w:val="NoSpacingChar"/>
    <w:uiPriority w:val="99"/>
    <w:qFormat/>
    <w:rsid w:val="00C5461C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7D7967"/>
    <w:pPr>
      <w:spacing w:before="100" w:beforeAutospacing="1" w:after="100" w:afterAutospacing="1"/>
    </w:pPr>
  </w:style>
  <w:style w:type="character" w:customStyle="1" w:styleId="NoSpacingChar">
    <w:name w:val="No Spacing Char"/>
    <w:link w:val="NoSpacing"/>
    <w:uiPriority w:val="99"/>
    <w:locked/>
    <w:rsid w:val="00F67F95"/>
    <w:rPr>
      <w:sz w:val="24"/>
    </w:rPr>
  </w:style>
  <w:style w:type="character" w:customStyle="1" w:styleId="c3">
    <w:name w:val="c3"/>
    <w:basedOn w:val="DefaultParagraphFont"/>
    <w:uiPriority w:val="99"/>
    <w:rsid w:val="00F67F9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54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4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64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583</TotalTime>
  <Pages>4</Pages>
  <Words>1012</Words>
  <Characters>5775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83</cp:revision>
  <cp:lastPrinted>2019-02-22T10:15:00Z</cp:lastPrinted>
  <dcterms:created xsi:type="dcterms:W3CDTF">2019-02-22T08:46:00Z</dcterms:created>
  <dcterms:modified xsi:type="dcterms:W3CDTF">2021-06-03T11:49:00Z</dcterms:modified>
</cp:coreProperties>
</file>